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141" w:rightFromText="141" w:vertAnchor="page" w:horzAnchor="margin" w:tblpY="2221"/>
        <w:tblW w:w="529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3423"/>
        <w:gridCol w:w="3406"/>
      </w:tblGrid>
      <w:tr w:rsidR="00341423" w:rsidRPr="007C02A8" w:rsidTr="00F700A9">
        <w:tc>
          <w:tcPr>
            <w:tcW w:w="5000" w:type="pct"/>
            <w:gridSpan w:val="3"/>
            <w:shd w:val="clear" w:color="auto" w:fill="D9D9D9" w:themeFill="background1" w:themeFillShade="D9"/>
          </w:tcPr>
          <w:p w:rsidR="00341423" w:rsidRPr="007C02A8" w:rsidRDefault="00341423" w:rsidP="00F700A9">
            <w:pPr>
              <w:pStyle w:val="berschrift1"/>
              <w:tabs>
                <w:tab w:val="left" w:pos="8506"/>
              </w:tabs>
              <w:outlineLvl w:val="0"/>
              <w:rPr>
                <w:rFonts w:ascii="Verdana" w:hAnsi="Verdana"/>
                <w:b w:val="0"/>
                <w:sz w:val="20"/>
                <w:szCs w:val="20"/>
              </w:rPr>
            </w:pPr>
            <w:r w:rsidRPr="007C02A8">
              <w:rPr>
                <w:rFonts w:ascii="Verdana" w:hAnsi="Verdana"/>
                <w:color w:val="auto"/>
                <w:sz w:val="20"/>
                <w:szCs w:val="20"/>
              </w:rPr>
              <w:t>Angaben zur Veranstaltung</w:t>
            </w:r>
          </w:p>
        </w:tc>
      </w:tr>
      <w:tr w:rsidR="009C3B59" w:rsidRPr="007C02A8" w:rsidTr="00F700A9">
        <w:tc>
          <w:tcPr>
            <w:tcW w:w="1796" w:type="pct"/>
            <w:shd w:val="clear" w:color="auto" w:fill="auto"/>
          </w:tcPr>
          <w:p w:rsidR="009C3B59" w:rsidRPr="007C02A8" w:rsidRDefault="00341423" w:rsidP="00F700A9">
            <w:pPr>
              <w:pStyle w:val="berschrift1"/>
              <w:tabs>
                <w:tab w:val="center" w:pos="4712"/>
              </w:tabs>
              <w:outlineLvl w:val="0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  <w:r w:rsidRPr="007C02A8">
              <w:rPr>
                <w:rFonts w:ascii="Verdana" w:hAnsi="Verdana"/>
                <w:b w:val="0"/>
                <w:color w:val="auto"/>
                <w:sz w:val="20"/>
                <w:szCs w:val="20"/>
              </w:rPr>
              <w:t>Datum</w:t>
            </w:r>
          </w:p>
        </w:tc>
        <w:tc>
          <w:tcPr>
            <w:tcW w:w="3204" w:type="pct"/>
            <w:gridSpan w:val="2"/>
            <w:tcBorders>
              <w:bottom w:val="dotted" w:sz="4" w:space="0" w:color="auto"/>
            </w:tcBorders>
            <w:shd w:val="clear" w:color="auto" w:fill="auto"/>
          </w:tcPr>
          <w:p w:rsidR="009C3B59" w:rsidRPr="007C02A8" w:rsidRDefault="009C3B59" w:rsidP="00F700A9">
            <w:pPr>
              <w:spacing w:before="12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C06775" w:rsidRPr="007C02A8" w:rsidTr="00F700A9">
        <w:tc>
          <w:tcPr>
            <w:tcW w:w="1796" w:type="pct"/>
            <w:shd w:val="clear" w:color="auto" w:fill="auto"/>
          </w:tcPr>
          <w:p w:rsidR="00C06775" w:rsidRPr="007C02A8" w:rsidRDefault="00C06775" w:rsidP="00F700A9">
            <w:pPr>
              <w:pStyle w:val="berschrift1"/>
              <w:tabs>
                <w:tab w:val="left" w:pos="8506"/>
              </w:tabs>
              <w:outlineLvl w:val="0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  <w:r w:rsidRPr="007C02A8">
              <w:rPr>
                <w:rFonts w:ascii="Verdana" w:hAnsi="Verdana"/>
                <w:b w:val="0"/>
                <w:color w:val="auto"/>
                <w:sz w:val="20"/>
                <w:szCs w:val="20"/>
              </w:rPr>
              <w:t>Zeit (von- bis)</w:t>
            </w:r>
          </w:p>
        </w:tc>
        <w:tc>
          <w:tcPr>
            <w:tcW w:w="3204" w:type="pct"/>
            <w:gridSpan w:val="2"/>
            <w:shd w:val="clear" w:color="auto" w:fill="auto"/>
          </w:tcPr>
          <w:p w:rsidR="00C06775" w:rsidRPr="007C02A8" w:rsidRDefault="00C06775" w:rsidP="00F700A9">
            <w:pPr>
              <w:pStyle w:val="berschrift1"/>
              <w:tabs>
                <w:tab w:val="left" w:pos="8506"/>
              </w:tabs>
              <w:outlineLvl w:val="0"/>
              <w:rPr>
                <w:rFonts w:ascii="Verdana" w:hAnsi="Verdana"/>
                <w:b w:val="0"/>
                <w:color w:val="auto"/>
                <w:sz w:val="20"/>
                <w:szCs w:val="20"/>
              </w:rPr>
            </w:pPr>
          </w:p>
        </w:tc>
      </w:tr>
      <w:tr w:rsidR="009C3B59" w:rsidRPr="007C02A8" w:rsidTr="00F700A9">
        <w:tc>
          <w:tcPr>
            <w:tcW w:w="1796" w:type="pct"/>
            <w:vAlign w:val="bottom"/>
          </w:tcPr>
          <w:p w:rsidR="009C3B59" w:rsidRPr="007C02A8" w:rsidRDefault="00341423" w:rsidP="00F700A9">
            <w:pPr>
              <w:pStyle w:val="Standardeinzug"/>
              <w:ind w:left="42"/>
              <w:rPr>
                <w:rFonts w:ascii="Verdana" w:hAnsi="Verdana"/>
                <w:sz w:val="20"/>
                <w:szCs w:val="20"/>
              </w:rPr>
            </w:pPr>
            <w:r w:rsidRPr="007C02A8">
              <w:rPr>
                <w:rFonts w:ascii="Verdana" w:hAnsi="Verdana"/>
                <w:sz w:val="20"/>
                <w:szCs w:val="20"/>
              </w:rPr>
              <w:t>Art der Veranstaltung</w:t>
            </w:r>
          </w:p>
        </w:tc>
        <w:tc>
          <w:tcPr>
            <w:tcW w:w="3204" w:type="pct"/>
            <w:gridSpan w:val="2"/>
            <w:tcBorders>
              <w:bottom w:val="dotted" w:sz="4" w:space="0" w:color="auto"/>
            </w:tcBorders>
            <w:vAlign w:val="bottom"/>
          </w:tcPr>
          <w:p w:rsidR="009C3B59" w:rsidRPr="007C02A8" w:rsidRDefault="009C3B59" w:rsidP="00F700A9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9C3B59" w:rsidRPr="007C02A8" w:rsidTr="00F700A9">
        <w:tc>
          <w:tcPr>
            <w:tcW w:w="1796" w:type="pct"/>
            <w:vAlign w:val="bottom"/>
          </w:tcPr>
          <w:p w:rsidR="009C3B59" w:rsidRPr="007C02A8" w:rsidRDefault="00373A7D" w:rsidP="00F700A9">
            <w:pPr>
              <w:pStyle w:val="Standardeinzug"/>
              <w:ind w:left="42"/>
              <w:rPr>
                <w:rFonts w:ascii="Verdana" w:hAnsi="Verdana"/>
                <w:sz w:val="20"/>
                <w:szCs w:val="20"/>
              </w:rPr>
            </w:pPr>
            <w:r w:rsidRPr="007C02A8">
              <w:rPr>
                <w:rFonts w:ascii="Verdana" w:hAnsi="Verdana"/>
                <w:sz w:val="20"/>
                <w:szCs w:val="20"/>
              </w:rPr>
              <w:t>Erwartete Personenanzahl</w:t>
            </w:r>
          </w:p>
        </w:tc>
        <w:tc>
          <w:tcPr>
            <w:tcW w:w="3204" w:type="pct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C3B59" w:rsidRPr="007C02A8" w:rsidRDefault="009C3B59" w:rsidP="00F700A9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9C3B59" w:rsidRPr="007C02A8" w:rsidTr="00F700A9">
        <w:tc>
          <w:tcPr>
            <w:tcW w:w="5000" w:type="pct"/>
            <w:gridSpan w:val="3"/>
            <w:shd w:val="clear" w:color="auto" w:fill="D9D9D9" w:themeFill="background1" w:themeFillShade="D9"/>
          </w:tcPr>
          <w:p w:rsidR="009C3B59" w:rsidRPr="007C02A8" w:rsidRDefault="00341423" w:rsidP="00F700A9">
            <w:pPr>
              <w:pStyle w:val="berschrift1"/>
              <w:tabs>
                <w:tab w:val="left" w:pos="5877"/>
              </w:tabs>
              <w:outlineLvl w:val="0"/>
              <w:rPr>
                <w:rFonts w:ascii="Verdana" w:hAnsi="Verdana"/>
                <w:color w:val="auto"/>
                <w:sz w:val="20"/>
                <w:szCs w:val="20"/>
              </w:rPr>
            </w:pPr>
            <w:r w:rsidRPr="007C02A8">
              <w:rPr>
                <w:rFonts w:ascii="Verdana" w:hAnsi="Verdana"/>
                <w:color w:val="auto"/>
                <w:sz w:val="20"/>
                <w:szCs w:val="20"/>
              </w:rPr>
              <w:t>Kontaktdaten</w:t>
            </w:r>
          </w:p>
        </w:tc>
      </w:tr>
      <w:tr w:rsidR="009C3B59" w:rsidRPr="007C02A8" w:rsidTr="00F700A9">
        <w:tc>
          <w:tcPr>
            <w:tcW w:w="1796" w:type="pct"/>
            <w:vAlign w:val="bottom"/>
          </w:tcPr>
          <w:p w:rsidR="009C3B59" w:rsidRPr="007C02A8" w:rsidRDefault="00341423" w:rsidP="00F700A9">
            <w:pPr>
              <w:pStyle w:val="Standardeinzug"/>
              <w:ind w:left="42"/>
              <w:rPr>
                <w:rFonts w:ascii="Verdana" w:hAnsi="Verdana"/>
                <w:sz w:val="20"/>
                <w:szCs w:val="20"/>
              </w:rPr>
            </w:pPr>
            <w:r w:rsidRPr="007C02A8">
              <w:rPr>
                <w:rFonts w:ascii="Verdana" w:hAnsi="Verdana"/>
                <w:sz w:val="20"/>
                <w:szCs w:val="20"/>
              </w:rPr>
              <w:t>Name/ Vorname</w:t>
            </w:r>
          </w:p>
        </w:tc>
        <w:tc>
          <w:tcPr>
            <w:tcW w:w="3204" w:type="pct"/>
            <w:gridSpan w:val="2"/>
            <w:tcBorders>
              <w:bottom w:val="dotted" w:sz="4" w:space="0" w:color="auto"/>
            </w:tcBorders>
            <w:vAlign w:val="bottom"/>
          </w:tcPr>
          <w:p w:rsidR="009C3B59" w:rsidRPr="007C02A8" w:rsidRDefault="009C3B59" w:rsidP="00F700A9">
            <w:pPr>
              <w:spacing w:before="120"/>
              <w:ind w:left="-37"/>
              <w:rPr>
                <w:rFonts w:ascii="Verdana" w:hAnsi="Verdana"/>
                <w:sz w:val="20"/>
                <w:szCs w:val="20"/>
              </w:rPr>
            </w:pPr>
          </w:p>
        </w:tc>
      </w:tr>
      <w:tr w:rsidR="009C3B59" w:rsidRPr="007C02A8" w:rsidTr="00F700A9">
        <w:tc>
          <w:tcPr>
            <w:tcW w:w="1796" w:type="pct"/>
            <w:vAlign w:val="bottom"/>
          </w:tcPr>
          <w:p w:rsidR="009C3B59" w:rsidRPr="007C02A8" w:rsidRDefault="00341423" w:rsidP="00F700A9">
            <w:pPr>
              <w:pStyle w:val="Standardeinzug"/>
              <w:ind w:left="42"/>
              <w:rPr>
                <w:rFonts w:ascii="Verdana" w:hAnsi="Verdana"/>
                <w:sz w:val="20"/>
                <w:szCs w:val="20"/>
              </w:rPr>
            </w:pPr>
            <w:r w:rsidRPr="007C02A8">
              <w:rPr>
                <w:rFonts w:ascii="Verdana" w:hAnsi="Verdana"/>
                <w:sz w:val="20"/>
                <w:szCs w:val="20"/>
              </w:rPr>
              <w:t>Adresse</w:t>
            </w:r>
          </w:p>
        </w:tc>
        <w:tc>
          <w:tcPr>
            <w:tcW w:w="3204" w:type="pct"/>
            <w:gridSpan w:val="2"/>
            <w:tcBorders>
              <w:top w:val="dotted" w:sz="4" w:space="0" w:color="auto"/>
            </w:tcBorders>
            <w:vAlign w:val="bottom"/>
          </w:tcPr>
          <w:p w:rsidR="009C3B59" w:rsidRPr="007C02A8" w:rsidRDefault="009C3B59" w:rsidP="00F700A9">
            <w:pPr>
              <w:spacing w:before="120"/>
              <w:ind w:left="-37"/>
              <w:rPr>
                <w:rFonts w:ascii="Verdana" w:hAnsi="Verdana"/>
                <w:sz w:val="20"/>
                <w:szCs w:val="20"/>
              </w:rPr>
            </w:pPr>
          </w:p>
        </w:tc>
      </w:tr>
      <w:tr w:rsidR="009C3B59" w:rsidRPr="007C02A8" w:rsidTr="00F700A9">
        <w:tc>
          <w:tcPr>
            <w:tcW w:w="1796" w:type="pct"/>
            <w:vAlign w:val="bottom"/>
          </w:tcPr>
          <w:p w:rsidR="009C3B59" w:rsidRPr="007C02A8" w:rsidRDefault="00341423" w:rsidP="00F700A9">
            <w:pPr>
              <w:pStyle w:val="Standardeinzug"/>
              <w:ind w:left="42"/>
              <w:rPr>
                <w:rFonts w:ascii="Verdana" w:hAnsi="Verdana"/>
                <w:sz w:val="20"/>
                <w:szCs w:val="20"/>
              </w:rPr>
            </w:pPr>
            <w:r w:rsidRPr="007C02A8">
              <w:rPr>
                <w:rFonts w:ascii="Verdana" w:hAnsi="Verdana"/>
                <w:sz w:val="20"/>
                <w:szCs w:val="20"/>
              </w:rPr>
              <w:t xml:space="preserve">Telefon/ </w:t>
            </w:r>
            <w:r w:rsidR="00C06775" w:rsidRPr="007C02A8">
              <w:rPr>
                <w:rFonts w:ascii="Verdana" w:hAnsi="Verdana"/>
                <w:sz w:val="20"/>
                <w:szCs w:val="20"/>
              </w:rPr>
              <w:t>Handy</w:t>
            </w:r>
          </w:p>
        </w:tc>
        <w:tc>
          <w:tcPr>
            <w:tcW w:w="3204" w:type="pct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C3B59" w:rsidRPr="007C02A8" w:rsidRDefault="009C3B59" w:rsidP="00F700A9">
            <w:pPr>
              <w:spacing w:before="120"/>
              <w:ind w:left="-37"/>
              <w:rPr>
                <w:rFonts w:ascii="Verdana" w:hAnsi="Verdana"/>
                <w:sz w:val="20"/>
                <w:szCs w:val="20"/>
              </w:rPr>
            </w:pPr>
          </w:p>
        </w:tc>
      </w:tr>
      <w:tr w:rsidR="009C3B59" w:rsidRPr="007C02A8" w:rsidTr="00F700A9">
        <w:tc>
          <w:tcPr>
            <w:tcW w:w="1796" w:type="pct"/>
            <w:vAlign w:val="bottom"/>
          </w:tcPr>
          <w:p w:rsidR="009C3B59" w:rsidRPr="007C02A8" w:rsidRDefault="00341423" w:rsidP="00F700A9">
            <w:pPr>
              <w:pStyle w:val="Standardeinzug"/>
              <w:ind w:left="42"/>
              <w:rPr>
                <w:rFonts w:ascii="Verdana" w:hAnsi="Verdana"/>
                <w:sz w:val="20"/>
                <w:szCs w:val="20"/>
              </w:rPr>
            </w:pPr>
            <w:r w:rsidRPr="007C02A8">
              <w:rPr>
                <w:rFonts w:ascii="Verdana" w:hAnsi="Verdana"/>
                <w:sz w:val="20"/>
                <w:szCs w:val="20"/>
              </w:rPr>
              <w:t>E-Mail</w:t>
            </w:r>
          </w:p>
        </w:tc>
        <w:tc>
          <w:tcPr>
            <w:tcW w:w="3204" w:type="pct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C3B59" w:rsidRPr="007C02A8" w:rsidRDefault="009C3B59" w:rsidP="00F700A9">
            <w:pPr>
              <w:spacing w:before="120"/>
              <w:ind w:left="-37"/>
              <w:rPr>
                <w:rFonts w:ascii="Verdana" w:hAnsi="Verdana"/>
                <w:sz w:val="20"/>
                <w:szCs w:val="20"/>
              </w:rPr>
            </w:pPr>
          </w:p>
        </w:tc>
      </w:tr>
      <w:tr w:rsidR="009C3B59" w:rsidRPr="007C02A8" w:rsidTr="00F700A9">
        <w:tc>
          <w:tcPr>
            <w:tcW w:w="1796" w:type="pct"/>
            <w:vAlign w:val="bottom"/>
          </w:tcPr>
          <w:p w:rsidR="009C3B59" w:rsidRPr="004B42CC" w:rsidRDefault="00341423" w:rsidP="00F700A9">
            <w:pPr>
              <w:pStyle w:val="Standardeinzug"/>
              <w:ind w:left="42"/>
              <w:rPr>
                <w:rFonts w:ascii="Verdana" w:hAnsi="Verdana"/>
                <w:b/>
                <w:sz w:val="20"/>
                <w:szCs w:val="20"/>
              </w:rPr>
            </w:pPr>
            <w:r w:rsidRPr="004B42CC">
              <w:rPr>
                <w:rFonts w:ascii="Verdana" w:hAnsi="Verdana"/>
                <w:b/>
                <w:sz w:val="20"/>
                <w:szCs w:val="20"/>
              </w:rPr>
              <w:t>Verantwortliche Person während der Veranstaltung</w:t>
            </w:r>
          </w:p>
        </w:tc>
        <w:tc>
          <w:tcPr>
            <w:tcW w:w="3204" w:type="pct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C3B59" w:rsidRPr="007C02A8" w:rsidRDefault="009C3B59" w:rsidP="00F700A9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341423" w:rsidRPr="007C02A8" w:rsidTr="00F700A9">
        <w:tc>
          <w:tcPr>
            <w:tcW w:w="1796" w:type="pct"/>
            <w:vAlign w:val="center"/>
          </w:tcPr>
          <w:p w:rsidR="00341423" w:rsidRPr="007C02A8" w:rsidRDefault="00341423" w:rsidP="00F700A9">
            <w:pPr>
              <w:pStyle w:val="Standardeinzug"/>
              <w:ind w:left="42"/>
              <w:rPr>
                <w:rFonts w:ascii="Verdana" w:hAnsi="Verdana"/>
                <w:sz w:val="20"/>
                <w:szCs w:val="20"/>
              </w:rPr>
            </w:pPr>
            <w:r w:rsidRPr="007C02A8">
              <w:rPr>
                <w:rFonts w:ascii="Verdana" w:hAnsi="Verdana"/>
                <w:sz w:val="20"/>
                <w:szCs w:val="20"/>
              </w:rPr>
              <w:t>Name/ Vorname</w:t>
            </w:r>
          </w:p>
        </w:tc>
        <w:tc>
          <w:tcPr>
            <w:tcW w:w="3204" w:type="pct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341423" w:rsidRPr="007C02A8" w:rsidRDefault="00341423" w:rsidP="00F700A9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9C3B59" w:rsidRPr="007C02A8" w:rsidTr="00F700A9">
        <w:tc>
          <w:tcPr>
            <w:tcW w:w="1796" w:type="pct"/>
            <w:vAlign w:val="bottom"/>
          </w:tcPr>
          <w:p w:rsidR="009C3B59" w:rsidRPr="007C02A8" w:rsidRDefault="00341423" w:rsidP="00F700A9">
            <w:pPr>
              <w:pStyle w:val="Standardeinzug"/>
              <w:ind w:left="42"/>
              <w:rPr>
                <w:rFonts w:ascii="Verdana" w:hAnsi="Verdana"/>
                <w:sz w:val="20"/>
                <w:szCs w:val="20"/>
              </w:rPr>
            </w:pPr>
            <w:r w:rsidRPr="007C02A8">
              <w:rPr>
                <w:rFonts w:ascii="Verdana" w:hAnsi="Verdana"/>
                <w:sz w:val="20"/>
                <w:szCs w:val="20"/>
              </w:rPr>
              <w:t>Adresse</w:t>
            </w:r>
          </w:p>
        </w:tc>
        <w:tc>
          <w:tcPr>
            <w:tcW w:w="3204" w:type="pct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C3B59" w:rsidRPr="007C02A8" w:rsidRDefault="009C3B59" w:rsidP="00F700A9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341423" w:rsidRPr="007C02A8" w:rsidTr="00F700A9">
        <w:tc>
          <w:tcPr>
            <w:tcW w:w="1796" w:type="pct"/>
            <w:vAlign w:val="bottom"/>
          </w:tcPr>
          <w:p w:rsidR="00341423" w:rsidRPr="007C02A8" w:rsidRDefault="00341423" w:rsidP="00F700A9">
            <w:pPr>
              <w:pStyle w:val="Standardeinzug"/>
              <w:ind w:left="42"/>
              <w:rPr>
                <w:rFonts w:ascii="Verdana" w:hAnsi="Verdana"/>
                <w:sz w:val="20"/>
                <w:szCs w:val="20"/>
              </w:rPr>
            </w:pPr>
            <w:r w:rsidRPr="007C02A8">
              <w:rPr>
                <w:rFonts w:ascii="Verdana" w:hAnsi="Verdana"/>
                <w:sz w:val="20"/>
                <w:szCs w:val="20"/>
              </w:rPr>
              <w:t xml:space="preserve">Telefon/ </w:t>
            </w:r>
            <w:r w:rsidR="00C06775" w:rsidRPr="007C02A8">
              <w:rPr>
                <w:rFonts w:ascii="Verdana" w:hAnsi="Verdana"/>
                <w:sz w:val="20"/>
                <w:szCs w:val="20"/>
              </w:rPr>
              <w:t>Handy</w:t>
            </w:r>
          </w:p>
        </w:tc>
        <w:tc>
          <w:tcPr>
            <w:tcW w:w="3204" w:type="pct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341423" w:rsidRPr="007C02A8" w:rsidRDefault="00341423" w:rsidP="00F700A9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341423" w:rsidRPr="007C02A8" w:rsidTr="00F700A9">
        <w:tc>
          <w:tcPr>
            <w:tcW w:w="1796" w:type="pct"/>
            <w:vAlign w:val="bottom"/>
          </w:tcPr>
          <w:p w:rsidR="00341423" w:rsidRPr="007C02A8" w:rsidRDefault="00341423" w:rsidP="00F700A9">
            <w:pPr>
              <w:pStyle w:val="Standardeinzug"/>
              <w:ind w:left="42"/>
              <w:rPr>
                <w:rFonts w:ascii="Verdana" w:hAnsi="Verdana"/>
                <w:sz w:val="20"/>
                <w:szCs w:val="20"/>
              </w:rPr>
            </w:pPr>
            <w:r w:rsidRPr="007C02A8">
              <w:rPr>
                <w:rFonts w:ascii="Verdana" w:hAnsi="Verdana"/>
                <w:sz w:val="20"/>
                <w:szCs w:val="20"/>
              </w:rPr>
              <w:t>E-Mail</w:t>
            </w:r>
          </w:p>
        </w:tc>
        <w:tc>
          <w:tcPr>
            <w:tcW w:w="3204" w:type="pct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341423" w:rsidRPr="007C02A8" w:rsidRDefault="00341423" w:rsidP="00F700A9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341423" w:rsidRPr="007C02A8" w:rsidTr="00F700A9">
        <w:tc>
          <w:tcPr>
            <w:tcW w:w="1796" w:type="pct"/>
            <w:vAlign w:val="bottom"/>
          </w:tcPr>
          <w:p w:rsidR="00341423" w:rsidRPr="007C02A8" w:rsidRDefault="004B42CC" w:rsidP="00F700A9">
            <w:pPr>
              <w:pStyle w:val="Standardeinzug"/>
              <w:ind w:left="42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Privat/Gruppe/Verein</w:t>
            </w:r>
          </w:p>
        </w:tc>
        <w:tc>
          <w:tcPr>
            <w:tcW w:w="3204" w:type="pct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341423" w:rsidRPr="007C02A8" w:rsidRDefault="00341423" w:rsidP="00F700A9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341423" w:rsidRPr="007C02A8" w:rsidTr="00F700A9">
        <w:tc>
          <w:tcPr>
            <w:tcW w:w="5000" w:type="pct"/>
            <w:gridSpan w:val="3"/>
            <w:shd w:val="clear" w:color="auto" w:fill="D9D9D9" w:themeFill="background1" w:themeFillShade="D9"/>
          </w:tcPr>
          <w:p w:rsidR="00341423" w:rsidRPr="007C02A8" w:rsidRDefault="00C06775" w:rsidP="00F700A9">
            <w:pPr>
              <w:pStyle w:val="berschrift1"/>
              <w:outlineLvl w:val="0"/>
              <w:rPr>
                <w:rFonts w:ascii="Verdana" w:hAnsi="Verdana"/>
                <w:color w:val="auto"/>
                <w:sz w:val="20"/>
                <w:szCs w:val="20"/>
              </w:rPr>
            </w:pPr>
            <w:bookmarkStart w:id="0" w:name="_Hlk521325947"/>
            <w:r w:rsidRPr="007C02A8">
              <w:rPr>
                <w:rFonts w:ascii="Verdana" w:hAnsi="Verdana"/>
                <w:color w:val="auto"/>
                <w:sz w:val="20"/>
                <w:szCs w:val="20"/>
              </w:rPr>
              <w:t>Räume</w:t>
            </w:r>
            <w:r w:rsidR="008C167C">
              <w:rPr>
                <w:rFonts w:ascii="Verdana" w:hAnsi="Verdana"/>
                <w:color w:val="auto"/>
                <w:sz w:val="20"/>
                <w:szCs w:val="20"/>
              </w:rPr>
              <w:t xml:space="preserve"> im Zentrum</w:t>
            </w:r>
          </w:p>
        </w:tc>
      </w:tr>
      <w:bookmarkEnd w:id="0"/>
      <w:tr w:rsidR="00F700A9" w:rsidRPr="007C02A8" w:rsidTr="00F700A9">
        <w:tc>
          <w:tcPr>
            <w:tcW w:w="1796" w:type="pct"/>
            <w:vAlign w:val="bottom"/>
          </w:tcPr>
          <w:p w:rsidR="00341423" w:rsidRPr="007C02A8" w:rsidRDefault="008C167C" w:rsidP="008C167C">
            <w:pPr>
              <w:pStyle w:val="Standardeinzug"/>
              <w:ind w:left="42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Räume</w:t>
            </w:r>
          </w:p>
        </w:tc>
        <w:tc>
          <w:tcPr>
            <w:tcW w:w="1606" w:type="pct"/>
            <w:vAlign w:val="bottom"/>
          </w:tcPr>
          <w:p w:rsidR="00341423" w:rsidRPr="007C02A8" w:rsidRDefault="00341423" w:rsidP="00F700A9">
            <w:pPr>
              <w:spacing w:before="120"/>
              <w:rPr>
                <w:rFonts w:ascii="Verdana" w:hAnsi="Verdana"/>
                <w:b/>
                <w:sz w:val="20"/>
                <w:szCs w:val="20"/>
              </w:rPr>
            </w:pPr>
            <w:r w:rsidRPr="007C02A8">
              <w:rPr>
                <w:rFonts w:ascii="Verdana" w:hAnsi="Verdana"/>
                <w:b/>
                <w:sz w:val="20"/>
                <w:szCs w:val="20"/>
              </w:rPr>
              <w:t>Bestuhlung</w:t>
            </w:r>
          </w:p>
        </w:tc>
        <w:tc>
          <w:tcPr>
            <w:tcW w:w="1598" w:type="pct"/>
            <w:vAlign w:val="bottom"/>
          </w:tcPr>
          <w:p w:rsidR="00341423" w:rsidRPr="007C02A8" w:rsidRDefault="00341423" w:rsidP="00F700A9">
            <w:pPr>
              <w:spacing w:before="120"/>
              <w:rPr>
                <w:rFonts w:ascii="Verdana" w:hAnsi="Verdana"/>
                <w:b/>
                <w:sz w:val="20"/>
                <w:szCs w:val="20"/>
              </w:rPr>
            </w:pPr>
            <w:r w:rsidRPr="007C02A8">
              <w:rPr>
                <w:rFonts w:ascii="Verdana" w:hAnsi="Verdana"/>
                <w:b/>
                <w:sz w:val="20"/>
                <w:szCs w:val="20"/>
              </w:rPr>
              <w:t>Zusätzliche Geräte</w:t>
            </w:r>
          </w:p>
        </w:tc>
      </w:tr>
      <w:tr w:rsidR="004B42CC" w:rsidRPr="007C02A8" w:rsidTr="00F700A9">
        <w:trPr>
          <w:trHeight w:val="2870"/>
        </w:trPr>
        <w:tc>
          <w:tcPr>
            <w:tcW w:w="1796" w:type="pct"/>
          </w:tcPr>
          <w:p w:rsidR="004B42CC" w:rsidRPr="007C02A8" w:rsidRDefault="00C64330" w:rsidP="00F700A9">
            <w:pPr>
              <w:tabs>
                <w:tab w:val="left" w:pos="1407"/>
              </w:tabs>
              <w:spacing w:before="120"/>
              <w:ind w:left="-392" w:firstLine="429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  <w:lang w:bidi="de-DE"/>
                </w:rPr>
                <w:id w:val="-1873296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A9">
                  <w:rPr>
                    <w:rFonts w:ascii="MS Gothic" w:eastAsia="MS Gothic" w:hAnsi="MS Gothic" w:hint="eastAsia"/>
                    <w:sz w:val="20"/>
                    <w:szCs w:val="20"/>
                    <w:lang w:bidi="de-DE"/>
                  </w:rPr>
                  <w:t>☐</w:t>
                </w:r>
              </w:sdtContent>
            </w:sdt>
            <w:r w:rsidR="008146ED">
              <w:rPr>
                <w:rFonts w:ascii="Verdana" w:hAnsi="Verdana"/>
                <w:sz w:val="20"/>
                <w:szCs w:val="20"/>
                <w:lang w:bidi="de-DE"/>
              </w:rPr>
              <w:t xml:space="preserve"> </w:t>
            </w:r>
            <w:proofErr w:type="spellStart"/>
            <w:r w:rsidR="004B42CC" w:rsidRPr="007C02A8">
              <w:rPr>
                <w:rFonts w:ascii="Verdana" w:hAnsi="Verdana"/>
                <w:sz w:val="20"/>
                <w:szCs w:val="20"/>
              </w:rPr>
              <w:t>Grosser</w:t>
            </w:r>
            <w:proofErr w:type="spellEnd"/>
            <w:r w:rsidR="004B42CC" w:rsidRPr="007C02A8">
              <w:rPr>
                <w:rFonts w:ascii="Verdana" w:hAnsi="Verdana"/>
                <w:sz w:val="20"/>
                <w:szCs w:val="20"/>
              </w:rPr>
              <w:t xml:space="preserve"> &amp; kleiner Saal</w:t>
            </w:r>
          </w:p>
          <w:p w:rsidR="004B42CC" w:rsidRPr="007C02A8" w:rsidRDefault="00C64330" w:rsidP="00F700A9">
            <w:pPr>
              <w:tabs>
                <w:tab w:val="left" w:pos="1407"/>
              </w:tabs>
              <w:spacing w:before="120"/>
              <w:ind w:left="-392" w:firstLine="429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  <w:lang w:bidi="de-DE"/>
                </w:rPr>
                <w:id w:val="20684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A9">
                  <w:rPr>
                    <w:rFonts w:ascii="MS Gothic" w:eastAsia="MS Gothic" w:hAnsi="MS Gothic" w:hint="eastAsia"/>
                    <w:sz w:val="20"/>
                    <w:szCs w:val="20"/>
                    <w:lang w:bidi="de-DE"/>
                  </w:rPr>
                  <w:t>☐</w:t>
                </w:r>
              </w:sdtContent>
            </w:sdt>
            <w:r w:rsidR="008146ED">
              <w:rPr>
                <w:rFonts w:ascii="Verdana" w:hAnsi="Verdana"/>
                <w:sz w:val="20"/>
                <w:szCs w:val="20"/>
                <w:lang w:bidi="de-DE"/>
              </w:rPr>
              <w:t xml:space="preserve"> </w:t>
            </w:r>
            <w:proofErr w:type="spellStart"/>
            <w:r w:rsidR="004B42CC" w:rsidRPr="007C02A8">
              <w:rPr>
                <w:rFonts w:ascii="Verdana" w:hAnsi="Verdana"/>
                <w:sz w:val="20"/>
                <w:szCs w:val="20"/>
              </w:rPr>
              <w:t>Grosser</w:t>
            </w:r>
            <w:proofErr w:type="spellEnd"/>
            <w:r w:rsidR="004B42CC" w:rsidRPr="007C02A8">
              <w:rPr>
                <w:rFonts w:ascii="Verdana" w:hAnsi="Verdana"/>
                <w:sz w:val="20"/>
                <w:szCs w:val="20"/>
              </w:rPr>
              <w:t xml:space="preserve"> Saal</w:t>
            </w:r>
          </w:p>
          <w:p w:rsidR="004B42CC" w:rsidRPr="007C02A8" w:rsidRDefault="00C64330" w:rsidP="00F700A9">
            <w:pPr>
              <w:tabs>
                <w:tab w:val="left" w:pos="1407"/>
              </w:tabs>
              <w:spacing w:before="120"/>
              <w:ind w:left="-392" w:firstLine="429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  <w:lang w:bidi="de-DE"/>
                </w:rPr>
                <w:id w:val="-2089381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2CC" w:rsidRPr="007C02A8">
                  <w:rPr>
                    <w:rFonts w:ascii="MS Gothic" w:eastAsia="MS Gothic" w:hAnsi="MS Gothic" w:hint="eastAsia"/>
                    <w:sz w:val="20"/>
                    <w:szCs w:val="20"/>
                    <w:lang w:bidi="de-DE"/>
                  </w:rPr>
                  <w:t>☐</w:t>
                </w:r>
              </w:sdtContent>
            </w:sdt>
            <w:r w:rsidR="008146ED">
              <w:rPr>
                <w:rFonts w:ascii="Verdana" w:hAnsi="Verdana"/>
                <w:sz w:val="20"/>
                <w:szCs w:val="20"/>
                <w:lang w:bidi="de-DE"/>
              </w:rPr>
              <w:t xml:space="preserve"> </w:t>
            </w:r>
            <w:r w:rsidR="004B42CC" w:rsidRPr="007C02A8">
              <w:rPr>
                <w:rFonts w:ascii="Verdana" w:hAnsi="Verdana"/>
                <w:sz w:val="20"/>
                <w:szCs w:val="20"/>
              </w:rPr>
              <w:t>Kleiner Saal</w:t>
            </w:r>
          </w:p>
          <w:p w:rsidR="004B42CC" w:rsidRPr="007C02A8" w:rsidRDefault="00C64330" w:rsidP="00F700A9">
            <w:pPr>
              <w:tabs>
                <w:tab w:val="left" w:pos="1407"/>
              </w:tabs>
              <w:spacing w:before="120"/>
              <w:ind w:left="-392" w:firstLine="429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  <w:lang w:bidi="de-DE"/>
                </w:rPr>
                <w:id w:val="1263491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2CC" w:rsidRPr="007C02A8">
                  <w:rPr>
                    <w:rFonts w:ascii="MS Gothic" w:eastAsia="MS Gothic" w:hAnsi="MS Gothic" w:hint="eastAsia"/>
                    <w:sz w:val="20"/>
                    <w:szCs w:val="20"/>
                    <w:lang w:bidi="de-DE"/>
                  </w:rPr>
                  <w:t>☐</w:t>
                </w:r>
              </w:sdtContent>
            </w:sdt>
            <w:r w:rsidR="008146ED">
              <w:rPr>
                <w:rFonts w:ascii="Verdana" w:hAnsi="Verdana"/>
                <w:sz w:val="20"/>
                <w:szCs w:val="20"/>
                <w:lang w:bidi="de-DE"/>
              </w:rPr>
              <w:t xml:space="preserve"> </w:t>
            </w:r>
            <w:r w:rsidR="004B42CC" w:rsidRPr="007C02A8">
              <w:rPr>
                <w:rFonts w:ascii="Verdana" w:hAnsi="Verdana"/>
                <w:sz w:val="20"/>
                <w:szCs w:val="20"/>
              </w:rPr>
              <w:t>Foyer</w:t>
            </w:r>
          </w:p>
          <w:p w:rsidR="004B42CC" w:rsidRPr="007C02A8" w:rsidRDefault="00C64330" w:rsidP="00F700A9">
            <w:pPr>
              <w:tabs>
                <w:tab w:val="left" w:pos="1407"/>
              </w:tabs>
              <w:spacing w:before="120"/>
              <w:ind w:left="-392" w:firstLine="429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  <w:lang w:bidi="de-DE"/>
                </w:rPr>
                <w:id w:val="-330295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2CC" w:rsidRPr="007C02A8">
                  <w:rPr>
                    <w:rFonts w:ascii="MS Gothic" w:eastAsia="MS Gothic" w:hAnsi="MS Gothic" w:hint="eastAsia"/>
                    <w:sz w:val="20"/>
                    <w:szCs w:val="20"/>
                    <w:lang w:bidi="de-DE"/>
                  </w:rPr>
                  <w:t>☐</w:t>
                </w:r>
              </w:sdtContent>
            </w:sdt>
            <w:r w:rsidR="008146ED">
              <w:rPr>
                <w:rFonts w:ascii="Verdana" w:hAnsi="Verdana"/>
                <w:sz w:val="20"/>
                <w:szCs w:val="20"/>
                <w:lang w:bidi="de-DE"/>
              </w:rPr>
              <w:t xml:space="preserve"> </w:t>
            </w:r>
            <w:r w:rsidR="004B42CC" w:rsidRPr="007C02A8">
              <w:rPr>
                <w:rFonts w:ascii="Verdana" w:hAnsi="Verdana"/>
                <w:sz w:val="20"/>
                <w:szCs w:val="20"/>
              </w:rPr>
              <w:t>Küche</w:t>
            </w:r>
          </w:p>
          <w:p w:rsidR="004B42CC" w:rsidRDefault="00C64330" w:rsidP="00F700A9">
            <w:pPr>
              <w:tabs>
                <w:tab w:val="left" w:pos="1407"/>
              </w:tabs>
              <w:spacing w:before="120"/>
              <w:ind w:left="-392" w:firstLine="429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  <w:lang w:bidi="de-DE"/>
                </w:rPr>
                <w:id w:val="-437915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2CC" w:rsidRPr="007C02A8">
                  <w:rPr>
                    <w:rFonts w:ascii="MS Gothic" w:eastAsia="MS Gothic" w:hAnsi="MS Gothic" w:hint="eastAsia"/>
                    <w:sz w:val="20"/>
                    <w:szCs w:val="20"/>
                    <w:lang w:bidi="de-DE"/>
                  </w:rPr>
                  <w:t>☐</w:t>
                </w:r>
              </w:sdtContent>
            </w:sdt>
            <w:r w:rsidR="008146ED">
              <w:rPr>
                <w:rFonts w:ascii="Verdana" w:hAnsi="Verdana"/>
                <w:sz w:val="20"/>
                <w:szCs w:val="20"/>
                <w:lang w:bidi="de-DE"/>
              </w:rPr>
              <w:t xml:space="preserve"> </w:t>
            </w:r>
            <w:proofErr w:type="spellStart"/>
            <w:r w:rsidR="004B42CC" w:rsidRPr="007C02A8">
              <w:rPr>
                <w:rFonts w:ascii="Verdana" w:hAnsi="Verdana"/>
                <w:sz w:val="20"/>
                <w:szCs w:val="20"/>
              </w:rPr>
              <w:t>s’käthy</w:t>
            </w:r>
            <w:proofErr w:type="spellEnd"/>
            <w:r w:rsidR="004B42CC" w:rsidRPr="007C02A8">
              <w:rPr>
                <w:rFonts w:ascii="Verdana" w:hAnsi="Verdana"/>
                <w:sz w:val="20"/>
                <w:szCs w:val="20"/>
              </w:rPr>
              <w:t xml:space="preserve"> Restaurant</w:t>
            </w:r>
          </w:p>
          <w:p w:rsidR="008146ED" w:rsidRPr="00F700A9" w:rsidRDefault="00F700A9" w:rsidP="00F700A9">
            <w:pPr>
              <w:rPr>
                <w:rFonts w:ascii="Verdana" w:hAnsi="Verdana"/>
                <w:sz w:val="20"/>
                <w:szCs w:val="20"/>
              </w:rPr>
            </w:pPr>
            <w:r w:rsidRPr="00F700A9">
              <w:rPr>
                <w:rStyle w:val="Fett"/>
                <w:rFonts w:ascii="Verdana" w:hAnsi="Verdana"/>
                <w:b w:val="0"/>
                <w:sz w:val="18"/>
                <w:szCs w:val="18"/>
              </w:rPr>
              <w:t>(</w:t>
            </w:r>
            <w:r w:rsidR="008146ED" w:rsidRPr="00F700A9">
              <w:rPr>
                <w:rStyle w:val="Fett"/>
                <w:rFonts w:ascii="Verdana" w:hAnsi="Verdana"/>
                <w:b w:val="0"/>
                <w:sz w:val="18"/>
                <w:szCs w:val="18"/>
              </w:rPr>
              <w:t>Kegelbahn:</w:t>
            </w:r>
            <w:r w:rsidR="008146ED" w:rsidRPr="00F700A9">
              <w:rPr>
                <w:rFonts w:ascii="Verdana" w:hAnsi="Verdana"/>
                <w:sz w:val="18"/>
                <w:szCs w:val="18"/>
              </w:rPr>
              <w:t xml:space="preserve"> Benützung nach Anfrage im Pfarreisekretariat.</w:t>
            </w:r>
            <w:r w:rsidRPr="00F700A9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1606" w:type="pct"/>
          </w:tcPr>
          <w:p w:rsidR="00C64330" w:rsidRPr="007C02A8" w:rsidRDefault="00C64330" w:rsidP="00C64330">
            <w:pPr>
              <w:tabs>
                <w:tab w:val="left" w:pos="1407"/>
              </w:tabs>
              <w:spacing w:before="120"/>
              <w:ind w:left="-392" w:firstLine="429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  <w:lang w:bidi="de-DE"/>
                </w:rPr>
                <w:id w:val="-129399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bidi="de-DE"/>
                  </w:rPr>
                  <w:t>☐</w:t>
                </w:r>
              </w:sdtContent>
            </w:sdt>
            <w:r>
              <w:rPr>
                <w:rFonts w:ascii="Verdana" w:hAnsi="Verdana"/>
                <w:sz w:val="20"/>
                <w:szCs w:val="20"/>
                <w:lang w:bidi="de-DE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Konzertbestuhlung</w:t>
            </w:r>
          </w:p>
          <w:p w:rsidR="00C64330" w:rsidRPr="007C02A8" w:rsidRDefault="00C64330" w:rsidP="00C64330">
            <w:pPr>
              <w:tabs>
                <w:tab w:val="left" w:pos="1407"/>
              </w:tabs>
              <w:spacing w:before="120"/>
              <w:ind w:left="-392" w:firstLine="429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  <w:lang w:bidi="de-DE"/>
                </w:rPr>
                <w:id w:val="-671717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bidi="de-DE"/>
                  </w:rPr>
                  <w:t>☐</w:t>
                </w:r>
              </w:sdtContent>
            </w:sdt>
            <w:r>
              <w:rPr>
                <w:rFonts w:ascii="Verdana" w:hAnsi="Verdana"/>
                <w:sz w:val="20"/>
                <w:szCs w:val="20"/>
                <w:lang w:bidi="de-DE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Bankettbestuhlung</w:t>
            </w:r>
          </w:p>
          <w:p w:rsidR="00C64330" w:rsidRPr="007C02A8" w:rsidRDefault="00C64330" w:rsidP="00C64330">
            <w:pPr>
              <w:tabs>
                <w:tab w:val="left" w:pos="1407"/>
              </w:tabs>
              <w:spacing w:before="120"/>
              <w:ind w:left="-392" w:firstLine="429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  <w:lang w:bidi="de-DE"/>
                </w:rPr>
                <w:id w:val="761879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C02A8">
                  <w:rPr>
                    <w:rFonts w:ascii="MS Gothic" w:eastAsia="MS Gothic" w:hAnsi="MS Gothic" w:hint="eastAsia"/>
                    <w:sz w:val="20"/>
                    <w:szCs w:val="20"/>
                    <w:lang w:bidi="de-DE"/>
                  </w:rPr>
                  <w:t>☐</w:t>
                </w:r>
              </w:sdtContent>
            </w:sdt>
            <w:r>
              <w:rPr>
                <w:rFonts w:ascii="Verdana" w:hAnsi="Verdana"/>
                <w:sz w:val="20"/>
                <w:szCs w:val="20"/>
                <w:lang w:bidi="de-DE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U-Form </w:t>
            </w:r>
          </w:p>
          <w:p w:rsidR="00C64330" w:rsidRDefault="00C64330" w:rsidP="00C64330">
            <w:pPr>
              <w:tabs>
                <w:tab w:val="left" w:pos="1407"/>
              </w:tabs>
              <w:spacing w:before="120"/>
              <w:ind w:left="-392" w:firstLine="429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  <w:lang w:bidi="de-DE"/>
                </w:rPr>
                <w:id w:val="679853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C02A8">
                  <w:rPr>
                    <w:rFonts w:ascii="MS Gothic" w:eastAsia="MS Gothic" w:hAnsi="MS Gothic" w:hint="eastAsia"/>
                    <w:sz w:val="20"/>
                    <w:szCs w:val="20"/>
                    <w:lang w:bidi="de-DE"/>
                  </w:rPr>
                  <w:t>☐</w:t>
                </w:r>
              </w:sdtContent>
            </w:sdt>
            <w:r>
              <w:rPr>
                <w:rFonts w:ascii="Verdana" w:hAnsi="Verdana"/>
                <w:sz w:val="20"/>
                <w:szCs w:val="20"/>
                <w:lang w:bidi="de-DE"/>
              </w:rPr>
              <w:t xml:space="preserve"> </w:t>
            </w:r>
          </w:p>
          <w:p w:rsidR="004B42CC" w:rsidRPr="007C02A8" w:rsidRDefault="004B42CC" w:rsidP="00F700A9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98" w:type="pct"/>
          </w:tcPr>
          <w:p w:rsidR="004B42CC" w:rsidRPr="007C02A8" w:rsidRDefault="004B42CC" w:rsidP="00C64330">
            <w:pPr>
              <w:tabs>
                <w:tab w:val="left" w:pos="1407"/>
              </w:tabs>
              <w:spacing w:before="120"/>
              <w:ind w:left="-392" w:firstLine="429"/>
              <w:rPr>
                <w:rFonts w:ascii="Verdana" w:hAnsi="Verdana"/>
                <w:sz w:val="20"/>
                <w:szCs w:val="20"/>
              </w:rPr>
            </w:pPr>
            <w:bookmarkStart w:id="1" w:name="_GoBack"/>
            <w:bookmarkEnd w:id="1"/>
          </w:p>
        </w:tc>
      </w:tr>
      <w:tr w:rsidR="00D23DF0" w:rsidRPr="007C02A8" w:rsidTr="00F700A9">
        <w:trPr>
          <w:trHeight w:val="170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bottom"/>
          </w:tcPr>
          <w:p w:rsidR="00D23DF0" w:rsidRPr="007C02A8" w:rsidRDefault="00D23DF0" w:rsidP="00F700A9">
            <w:pPr>
              <w:spacing w:before="120"/>
              <w:rPr>
                <w:rFonts w:ascii="Verdana" w:hAnsi="Verdana"/>
                <w:b/>
                <w:sz w:val="20"/>
                <w:szCs w:val="20"/>
              </w:rPr>
            </w:pPr>
            <w:r w:rsidRPr="007C02A8">
              <w:rPr>
                <w:rFonts w:ascii="Verdana" w:hAnsi="Verdana"/>
                <w:b/>
                <w:sz w:val="20"/>
                <w:szCs w:val="20"/>
              </w:rPr>
              <w:t>Mitteilungen</w:t>
            </w:r>
          </w:p>
        </w:tc>
      </w:tr>
      <w:tr w:rsidR="00C06775" w:rsidRPr="007C02A8" w:rsidTr="00F700A9">
        <w:trPr>
          <w:trHeight w:val="170"/>
        </w:trPr>
        <w:tc>
          <w:tcPr>
            <w:tcW w:w="5000" w:type="pct"/>
            <w:gridSpan w:val="3"/>
            <w:shd w:val="clear" w:color="auto" w:fill="auto"/>
            <w:vAlign w:val="bottom"/>
          </w:tcPr>
          <w:p w:rsidR="00C06775" w:rsidRPr="007C02A8" w:rsidRDefault="00C06775" w:rsidP="00F700A9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  <w:p w:rsidR="000A073E" w:rsidRDefault="000A073E" w:rsidP="00F700A9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  <w:p w:rsidR="00F700A9" w:rsidRDefault="00F700A9" w:rsidP="00F700A9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  <w:p w:rsidR="00F700A9" w:rsidRDefault="00F700A9" w:rsidP="00F700A9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  <w:p w:rsidR="00F700A9" w:rsidRDefault="00F700A9" w:rsidP="00F700A9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  <w:p w:rsidR="00F700A9" w:rsidRDefault="00F700A9" w:rsidP="00F700A9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  <w:p w:rsidR="00F700A9" w:rsidRPr="007C02A8" w:rsidRDefault="00F700A9" w:rsidP="00F700A9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4C17D7" w:rsidRPr="008146ED" w:rsidRDefault="004C17D7" w:rsidP="000A073E">
      <w:pPr>
        <w:rPr>
          <w:rFonts w:ascii="Verdana" w:hAnsi="Verdana"/>
          <w:sz w:val="20"/>
          <w:szCs w:val="20"/>
        </w:rPr>
      </w:pPr>
    </w:p>
    <w:sectPr w:rsidR="004C17D7" w:rsidRPr="008146ED" w:rsidSect="003F13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133" w:bottom="568" w:left="709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98E" w:rsidRDefault="006A598E" w:rsidP="00650259">
      <w:pPr>
        <w:spacing w:after="0" w:line="240" w:lineRule="auto"/>
      </w:pPr>
      <w:r>
        <w:separator/>
      </w:r>
    </w:p>
  </w:endnote>
  <w:endnote w:type="continuationSeparator" w:id="0">
    <w:p w:rsidR="006A598E" w:rsidRDefault="006A598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A43702-4970-44A0-8DDE-ECF26594AA86}"/>
    <w:embedBold r:id="rId2" w:fontKey="{6F9A71D1-9B3A-4C2E-8EE3-D9D9012B949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DE0849E-B767-4CFE-A8E7-D13B63223302}"/>
    <w:embedBold r:id="rId4" w:fontKey="{89687223-3AC4-4ACE-8F26-1A5FF9475583}"/>
    <w:embedItalic r:id="rId5" w:fontKey="{9E1A8002-1AD9-44FE-A729-68C6DEF3968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A19A529-D5F5-41D3-B9AD-1D20F74DCB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A7AE6A4-BE49-4787-A500-429AFD37AF8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DE35F461-2228-4689-8C8D-21BCD9E7AB24}"/>
    <w:embedBold r:id="rId9" w:fontKey="{615FD942-2E88-4834-A2DE-9E661048DD4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219CCE7A-800C-47C4-8475-49372CB5F5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C24" w:rsidRDefault="00DB4C2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11" w:type="dxa"/>
      <w:tblLook w:val="04A0" w:firstRow="1" w:lastRow="0" w:firstColumn="1" w:lastColumn="0" w:noHBand="0" w:noVBand="1"/>
    </w:tblPr>
    <w:tblGrid>
      <w:gridCol w:w="10018"/>
    </w:tblGrid>
    <w:tr w:rsidR="004C17D7" w:rsidRPr="007F7B5D" w:rsidTr="0016776E">
      <w:trPr>
        <w:trHeight w:val="299"/>
      </w:trPr>
      <w:tc>
        <w:tcPr>
          <w:tcW w:w="10011" w:type="dxa"/>
          <w:vAlign w:val="center"/>
        </w:tcPr>
        <w:p w:rsidR="004C17D7" w:rsidRDefault="004C17D7" w:rsidP="004C17D7">
          <w:pPr>
            <w:tabs>
              <w:tab w:val="left" w:pos="2552"/>
              <w:tab w:val="left" w:pos="2694"/>
              <w:tab w:val="left" w:pos="5529"/>
            </w:tabs>
            <w:ind w:left="-709"/>
            <w:rPr>
              <w:rFonts w:ascii="Verdana" w:hAnsi="Verdana"/>
              <w:b/>
              <w:noProof/>
              <w:sz w:val="14"/>
              <w:szCs w:val="16"/>
            </w:rPr>
          </w:pPr>
          <w:r>
            <w:rPr>
              <w:b/>
              <w:noProof/>
              <w:szCs w:val="18"/>
              <w:lang w:val="de-CH" w:eastAsia="de-CH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260BBFD" wp14:editId="1418C02A">
                    <wp:simplePos x="0" y="0"/>
                    <wp:positionH relativeFrom="column">
                      <wp:posOffset>-3175</wp:posOffset>
                    </wp:positionH>
                    <wp:positionV relativeFrom="paragraph">
                      <wp:posOffset>163195</wp:posOffset>
                    </wp:positionV>
                    <wp:extent cx="1847850" cy="0"/>
                    <wp:effectExtent l="0" t="0" r="19050" b="19050"/>
                    <wp:wrapNone/>
                    <wp:docPr id="2" name="Lin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84785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93A479D" id="Line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2.85pt" to="145.2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" strokecolor="#c00" strokeweight="1.5pt"/>
                </w:pict>
              </mc:Fallback>
            </mc:AlternateContent>
          </w:r>
        </w:p>
        <w:tbl>
          <w:tblPr>
            <w:tblStyle w:val="Tabellenraster"/>
            <w:tblW w:w="980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860"/>
            <w:gridCol w:w="3058"/>
            <w:gridCol w:w="2884"/>
          </w:tblGrid>
          <w:tr w:rsidR="004C17D7" w:rsidRPr="00E25276" w:rsidTr="0016776E">
            <w:trPr>
              <w:trHeight w:val="239"/>
            </w:trPr>
            <w:tc>
              <w:tcPr>
                <w:tcW w:w="3860" w:type="dxa"/>
              </w:tcPr>
              <w:p w:rsidR="004C17D7" w:rsidRPr="00617131" w:rsidRDefault="004C17D7" w:rsidP="004C17D7">
                <w:pPr>
                  <w:pStyle w:val="Fuzeile"/>
                  <w:rPr>
                    <w:rFonts w:ascii="Verdana" w:hAnsi="Verdana"/>
                    <w:noProof/>
                    <w:sz w:val="17"/>
                    <w:szCs w:val="17"/>
                  </w:rPr>
                </w:pPr>
                <w:r w:rsidRPr="00617131">
                  <w:rPr>
                    <w:rFonts w:ascii="Verdana" w:hAnsi="Verdana"/>
                    <w:noProof/>
                    <w:sz w:val="17"/>
                    <w:szCs w:val="17"/>
                  </w:rPr>
                  <w:t>Röm.-Kath. Pfarrei St. Katharina</w:t>
                </w:r>
              </w:p>
              <w:p w:rsidR="004C17D7" w:rsidRPr="00617131" w:rsidRDefault="004C17D7" w:rsidP="004C17D7">
                <w:pPr>
                  <w:pStyle w:val="Fuzeile"/>
                  <w:rPr>
                    <w:rFonts w:ascii="Verdana" w:hAnsi="Verdana"/>
                    <w:noProof/>
                    <w:sz w:val="17"/>
                    <w:szCs w:val="17"/>
                  </w:rPr>
                </w:pPr>
                <w:r w:rsidRPr="00617131">
                  <w:rPr>
                    <w:rFonts w:ascii="Verdana" w:hAnsi="Verdana"/>
                    <w:noProof/>
                    <w:sz w:val="17"/>
                    <w:szCs w:val="17"/>
                  </w:rPr>
                  <w:t>Wehntalerstrasse 451</w:t>
                </w:r>
                <w:r w:rsidRPr="00617131">
                  <w:rPr>
                    <w:rFonts w:ascii="Verdana" w:hAnsi="Verdana"/>
                    <w:noProof/>
                    <w:sz w:val="17"/>
                    <w:szCs w:val="17"/>
                  </w:rPr>
                  <w:br/>
                  <w:t>8046 Zürich</w:t>
                </w:r>
              </w:p>
            </w:tc>
            <w:tc>
              <w:tcPr>
                <w:tcW w:w="3058" w:type="dxa"/>
              </w:tcPr>
              <w:p w:rsidR="004C17D7" w:rsidRPr="00617131" w:rsidRDefault="004C17D7" w:rsidP="004C17D7">
                <w:pPr>
                  <w:pStyle w:val="Fuzeile"/>
                  <w:rPr>
                    <w:rFonts w:ascii="Verdana" w:hAnsi="Verdana"/>
                    <w:noProof/>
                    <w:sz w:val="17"/>
                    <w:szCs w:val="17"/>
                  </w:rPr>
                </w:pPr>
                <w:r w:rsidRPr="00617131">
                  <w:rPr>
                    <w:rFonts w:ascii="Verdana" w:hAnsi="Verdana"/>
                    <w:noProof/>
                    <w:sz w:val="17"/>
                    <w:szCs w:val="17"/>
                  </w:rPr>
                  <w:t>Tel. 044-377 77 10</w:t>
                </w:r>
                <w:r w:rsidRPr="00617131">
                  <w:rPr>
                    <w:rFonts w:ascii="Verdana" w:hAnsi="Verdana"/>
                    <w:noProof/>
                    <w:sz w:val="17"/>
                    <w:szCs w:val="17"/>
                  </w:rPr>
                  <w:br/>
                  <w:t>www.st-katharina.ch</w:t>
                </w:r>
              </w:p>
              <w:p w:rsidR="004C17D7" w:rsidRPr="00617131" w:rsidRDefault="00C64330" w:rsidP="004C17D7">
                <w:pPr>
                  <w:pStyle w:val="Fuzeile"/>
                  <w:rPr>
                    <w:rFonts w:ascii="Verdana" w:hAnsi="Verdana"/>
                    <w:noProof/>
                    <w:sz w:val="17"/>
                    <w:szCs w:val="17"/>
                  </w:rPr>
                </w:pPr>
                <w:hyperlink r:id="rId1" w:history="1">
                  <w:r w:rsidR="004C17D7" w:rsidRPr="00617131">
                    <w:rPr>
                      <w:rFonts w:ascii="Verdana" w:hAnsi="Verdana"/>
                      <w:noProof/>
                      <w:sz w:val="17"/>
                      <w:szCs w:val="17"/>
                    </w:rPr>
                    <w:t>sekretariat@st-katharina.ch</w:t>
                  </w:r>
                </w:hyperlink>
                <w:r w:rsidR="004C17D7" w:rsidRPr="00617131">
                  <w:rPr>
                    <w:rFonts w:ascii="Verdana" w:hAnsi="Verdana"/>
                    <w:noProof/>
                    <w:sz w:val="17"/>
                    <w:szCs w:val="17"/>
                  </w:rPr>
                  <w:br/>
                </w:r>
              </w:p>
            </w:tc>
            <w:tc>
              <w:tcPr>
                <w:tcW w:w="2884" w:type="dxa"/>
              </w:tcPr>
              <w:p w:rsidR="004C17D7" w:rsidRPr="00E25276" w:rsidRDefault="00DB4C24" w:rsidP="004C17D7">
                <w:pPr>
                  <w:pStyle w:val="Fuzeile"/>
                  <w:rPr>
                    <w:sz w:val="16"/>
                    <w:szCs w:val="16"/>
                  </w:rPr>
                </w:pPr>
                <w:r w:rsidRPr="00E25276">
                  <w:rPr>
                    <w:noProof/>
                    <w:sz w:val="16"/>
                    <w:szCs w:val="16"/>
                    <w:lang w:val="de-CH" w:eastAsia="de-CH"/>
                  </w:rPr>
                  <w:drawing>
                    <wp:anchor distT="0" distB="0" distL="114300" distR="114300" simplePos="0" relativeHeight="251662336" behindDoc="0" locked="0" layoutInCell="1" allowOverlap="1" wp14:anchorId="1490CA47" wp14:editId="11ACB00E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-141364</wp:posOffset>
                      </wp:positionV>
                      <wp:extent cx="781050" cy="684289"/>
                      <wp:effectExtent l="0" t="0" r="0" b="0"/>
                      <wp:wrapNone/>
                      <wp:docPr id="12" name="Grafik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kath. Kirche ZH Logo.jpg"/>
                              <pic:cNvPicPr/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1750" cy="68490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:rsidR="004C17D7" w:rsidRPr="007F7B5D" w:rsidRDefault="004C17D7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90596C" w:rsidRDefault="0090596C" w:rsidP="007F7B5D">
    <w:pPr>
      <w:pStyle w:val="KeinLeerraum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C24" w:rsidRDefault="00DB4C2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98E" w:rsidRDefault="006A598E" w:rsidP="00650259">
      <w:pPr>
        <w:spacing w:after="0" w:line="240" w:lineRule="auto"/>
      </w:pPr>
      <w:r>
        <w:separator/>
      </w:r>
    </w:p>
  </w:footnote>
  <w:footnote w:type="continuationSeparator" w:id="0">
    <w:p w:rsidR="006A598E" w:rsidRDefault="006A598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C24" w:rsidRDefault="00DB4C2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259" w:rsidRPr="0090596C" w:rsidRDefault="007C02A8" w:rsidP="0090596C">
    <w:pPr>
      <w:pStyle w:val="KeinLeerraum"/>
      <w:spacing w:after="0"/>
      <w:rPr>
        <w:sz w:val="20"/>
      </w:rPr>
    </w:pPr>
    <w:r w:rsidRPr="00EA3901">
      <w:rPr>
        <w:rFonts w:ascii="Verdana" w:hAnsi="Verdana"/>
        <w:noProof/>
        <w:sz w:val="22"/>
        <w:szCs w:val="22"/>
        <w:lang w:val="de-CH" w:eastAsia="de-CH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9AEB568" wp14:editId="5E7213B2">
              <wp:simplePos x="0" y="0"/>
              <wp:positionH relativeFrom="column">
                <wp:posOffset>4036060</wp:posOffset>
              </wp:positionH>
              <wp:positionV relativeFrom="paragraph">
                <wp:posOffset>10160</wp:posOffset>
              </wp:positionV>
              <wp:extent cx="2859641" cy="467493"/>
              <wp:effectExtent l="0" t="0" r="0" b="889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9641" cy="46749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3654C" w:rsidRPr="00984EC5" w:rsidRDefault="00984EC5" w:rsidP="00F3654C">
                          <w:pPr>
                            <w:rPr>
                              <w:lang w:val="de-CH"/>
                            </w:rPr>
                          </w:pPr>
                          <w:r>
                            <w:rPr>
                              <w:rFonts w:ascii="Verdana" w:hAnsi="Verdana"/>
                              <w:sz w:val="40"/>
                              <w:szCs w:val="40"/>
                              <w:lang w:val="de-CH"/>
                            </w:rPr>
                            <w:t>Anfrage Raummiete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AEB568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317.8pt;margin-top:.8pt;width:225.15pt;height:36.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" fillcolor="white [3201]" stroked="f" strokeweight=".5pt">
              <v:textbox>
                <w:txbxContent>
                  <w:p w:rsidR="00F3654C" w:rsidRPr="00984EC5" w:rsidRDefault="00984EC5" w:rsidP="00F3654C">
                    <w:pPr>
                      <w:rPr>
                        <w:lang w:val="de-CH"/>
                      </w:rPr>
                    </w:pPr>
                    <w:r>
                      <w:rPr>
                        <w:rFonts w:ascii="Verdana" w:hAnsi="Verdana"/>
                        <w:sz w:val="40"/>
                        <w:szCs w:val="40"/>
                        <w:lang w:val="de-CH"/>
                      </w:rPr>
                      <w:t>Anfrage Raummiete</w:t>
                    </w:r>
                  </w:p>
                </w:txbxContent>
              </v:textbox>
            </v:shape>
          </w:pict>
        </mc:Fallback>
      </mc:AlternateContent>
    </w:r>
    <w:r w:rsidR="003B22C1">
      <w:rPr>
        <w:noProof/>
        <w:lang w:val="de-CH" w:eastAsia="de-CH"/>
      </w:rPr>
      <w:drawing>
        <wp:anchor distT="0" distB="0" distL="114300" distR="114300" simplePos="0" relativeHeight="251667456" behindDoc="1" locked="0" layoutInCell="1" allowOverlap="1" wp14:anchorId="554A8EF1" wp14:editId="285AA97D">
          <wp:simplePos x="0" y="0"/>
          <wp:positionH relativeFrom="page">
            <wp:posOffset>439420</wp:posOffset>
          </wp:positionH>
          <wp:positionV relativeFrom="margin">
            <wp:posOffset>-704850</wp:posOffset>
          </wp:positionV>
          <wp:extent cx="2442801" cy="882427"/>
          <wp:effectExtent l="0" t="0" r="0" b="0"/>
          <wp:wrapNone/>
          <wp:docPr id="10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42801" cy="88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17D7" w:rsidRPr="00EC5E52">
      <w:rPr>
        <w:noProof/>
        <w:lang w:val="de-CH" w:eastAsia="de-CH"/>
      </w:rPr>
      <w:drawing>
        <wp:anchor distT="0" distB="0" distL="114300" distR="114300" simplePos="0" relativeHeight="251665408" behindDoc="0" locked="0" layoutInCell="1" allowOverlap="1" wp14:anchorId="33E61269" wp14:editId="1C5D0F47">
          <wp:simplePos x="0" y="0"/>
          <wp:positionH relativeFrom="column">
            <wp:posOffset>-192434</wp:posOffset>
          </wp:positionH>
          <wp:positionV relativeFrom="paragraph">
            <wp:posOffset>-1442041</wp:posOffset>
          </wp:positionV>
          <wp:extent cx="1167765" cy="882015"/>
          <wp:effectExtent l="0" t="0" r="0" b="0"/>
          <wp:wrapThrough wrapText="bothSides">
            <wp:wrapPolygon edited="0">
              <wp:start x="0" y="0"/>
              <wp:lineTo x="0" y="20994"/>
              <wp:lineTo x="21142" y="20994"/>
              <wp:lineTo x="21142" y="0"/>
              <wp:lineTo x="0" y="0"/>
            </wp:wrapPolygon>
          </wp:wrapThrough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mployeeBadge.sv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765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C24" w:rsidRDefault="00DB4C2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507524"/>
    <w:multiLevelType w:val="hybridMultilevel"/>
    <w:tmpl w:val="CDD646DA"/>
    <w:lvl w:ilvl="0" w:tplc="9A22995C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sz w:val="40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98E"/>
    <w:rsid w:val="000456E1"/>
    <w:rsid w:val="00052382"/>
    <w:rsid w:val="0006568A"/>
    <w:rsid w:val="00076F0F"/>
    <w:rsid w:val="00084253"/>
    <w:rsid w:val="000A073E"/>
    <w:rsid w:val="000D1F49"/>
    <w:rsid w:val="0016776E"/>
    <w:rsid w:val="001719D1"/>
    <w:rsid w:val="001727CA"/>
    <w:rsid w:val="0018696D"/>
    <w:rsid w:val="00192C13"/>
    <w:rsid w:val="001D5812"/>
    <w:rsid w:val="0022225C"/>
    <w:rsid w:val="00245FCE"/>
    <w:rsid w:val="002928D0"/>
    <w:rsid w:val="002C56E6"/>
    <w:rsid w:val="002D624D"/>
    <w:rsid w:val="00311C8A"/>
    <w:rsid w:val="00341423"/>
    <w:rsid w:val="00361E11"/>
    <w:rsid w:val="00373A7D"/>
    <w:rsid w:val="003A4871"/>
    <w:rsid w:val="003B22C1"/>
    <w:rsid w:val="003B4744"/>
    <w:rsid w:val="003D78D8"/>
    <w:rsid w:val="003F0847"/>
    <w:rsid w:val="003F137B"/>
    <w:rsid w:val="0040090B"/>
    <w:rsid w:val="00442734"/>
    <w:rsid w:val="004571BD"/>
    <w:rsid w:val="0046302A"/>
    <w:rsid w:val="00481B3C"/>
    <w:rsid w:val="00487D2D"/>
    <w:rsid w:val="00490897"/>
    <w:rsid w:val="00492C23"/>
    <w:rsid w:val="004B42CC"/>
    <w:rsid w:val="004C17D7"/>
    <w:rsid w:val="004D5D62"/>
    <w:rsid w:val="004F04D3"/>
    <w:rsid w:val="0050203F"/>
    <w:rsid w:val="005112D0"/>
    <w:rsid w:val="00513B34"/>
    <w:rsid w:val="00577E06"/>
    <w:rsid w:val="00590C78"/>
    <w:rsid w:val="005A1BDE"/>
    <w:rsid w:val="005A3BF7"/>
    <w:rsid w:val="005E440E"/>
    <w:rsid w:val="005F2035"/>
    <w:rsid w:val="005F7990"/>
    <w:rsid w:val="00607293"/>
    <w:rsid w:val="00611AC8"/>
    <w:rsid w:val="0063739C"/>
    <w:rsid w:val="00650259"/>
    <w:rsid w:val="00670182"/>
    <w:rsid w:val="006A598E"/>
    <w:rsid w:val="006C6C35"/>
    <w:rsid w:val="007020CF"/>
    <w:rsid w:val="00710BCF"/>
    <w:rsid w:val="007252F7"/>
    <w:rsid w:val="007537D9"/>
    <w:rsid w:val="00756805"/>
    <w:rsid w:val="00770F25"/>
    <w:rsid w:val="007A35A8"/>
    <w:rsid w:val="007B0A85"/>
    <w:rsid w:val="007B3330"/>
    <w:rsid w:val="007C02A8"/>
    <w:rsid w:val="007C6A52"/>
    <w:rsid w:val="007F7B5D"/>
    <w:rsid w:val="008146ED"/>
    <w:rsid w:val="0082043E"/>
    <w:rsid w:val="00836129"/>
    <w:rsid w:val="00894748"/>
    <w:rsid w:val="00897ABC"/>
    <w:rsid w:val="008C167C"/>
    <w:rsid w:val="008E203A"/>
    <w:rsid w:val="0090596C"/>
    <w:rsid w:val="00911B2F"/>
    <w:rsid w:val="0091229C"/>
    <w:rsid w:val="00925D13"/>
    <w:rsid w:val="0092677B"/>
    <w:rsid w:val="00940E73"/>
    <w:rsid w:val="009442FF"/>
    <w:rsid w:val="00945364"/>
    <w:rsid w:val="009638C7"/>
    <w:rsid w:val="00973765"/>
    <w:rsid w:val="00984EC5"/>
    <w:rsid w:val="0098597D"/>
    <w:rsid w:val="009A3DDD"/>
    <w:rsid w:val="009B209F"/>
    <w:rsid w:val="009C35D7"/>
    <w:rsid w:val="009C3B59"/>
    <w:rsid w:val="009F619A"/>
    <w:rsid w:val="009F6DDE"/>
    <w:rsid w:val="00A16FAC"/>
    <w:rsid w:val="00A369A5"/>
    <w:rsid w:val="00A370A8"/>
    <w:rsid w:val="00A51572"/>
    <w:rsid w:val="00A719AB"/>
    <w:rsid w:val="00B40F58"/>
    <w:rsid w:val="00B57C57"/>
    <w:rsid w:val="00BB5532"/>
    <w:rsid w:val="00BD4753"/>
    <w:rsid w:val="00BD5CB1"/>
    <w:rsid w:val="00BE62EE"/>
    <w:rsid w:val="00C003BA"/>
    <w:rsid w:val="00C06775"/>
    <w:rsid w:val="00C46878"/>
    <w:rsid w:val="00C64330"/>
    <w:rsid w:val="00C81ED0"/>
    <w:rsid w:val="00CA2C17"/>
    <w:rsid w:val="00CB03A3"/>
    <w:rsid w:val="00CB4A51"/>
    <w:rsid w:val="00CD4532"/>
    <w:rsid w:val="00CD47B0"/>
    <w:rsid w:val="00CD70CE"/>
    <w:rsid w:val="00CE6104"/>
    <w:rsid w:val="00CE7918"/>
    <w:rsid w:val="00D16163"/>
    <w:rsid w:val="00D23DF0"/>
    <w:rsid w:val="00D63DAB"/>
    <w:rsid w:val="00D6673F"/>
    <w:rsid w:val="00D67FED"/>
    <w:rsid w:val="00D75B51"/>
    <w:rsid w:val="00DB2015"/>
    <w:rsid w:val="00DB3FAD"/>
    <w:rsid w:val="00DB4C24"/>
    <w:rsid w:val="00DD40D8"/>
    <w:rsid w:val="00E07575"/>
    <w:rsid w:val="00E139C4"/>
    <w:rsid w:val="00E35583"/>
    <w:rsid w:val="00E61C09"/>
    <w:rsid w:val="00E677FE"/>
    <w:rsid w:val="00EA3901"/>
    <w:rsid w:val="00EB3B58"/>
    <w:rsid w:val="00EC7359"/>
    <w:rsid w:val="00EE3054"/>
    <w:rsid w:val="00F00606"/>
    <w:rsid w:val="00F01256"/>
    <w:rsid w:val="00F3654C"/>
    <w:rsid w:val="00F52451"/>
    <w:rsid w:val="00F700A9"/>
    <w:rsid w:val="00F701B0"/>
    <w:rsid w:val="00F76A42"/>
    <w:rsid w:val="00FC363D"/>
    <w:rsid w:val="00FC7475"/>
    <w:rsid w:val="00FE78A0"/>
    <w:rsid w:val="00FF1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;"/>
  <w14:docId w14:val="7D5E19B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7F7B5D"/>
  </w:style>
  <w:style w:type="paragraph" w:styleId="berschrift1">
    <w:name w:val="heading 1"/>
    <w:basedOn w:val="Standard"/>
    <w:link w:val="berschrift1Zchn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uiPriority w:val="5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1B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1B2F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semiHidden/>
    <w:qFormat/>
    <w:rsid w:val="00EA3901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373A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sekretariat@st-katharina.ch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ronika.srokowska\AppData\Roaming\Microsoft\Templates\Verzeichnis-Erfassungsformula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schemas.microsoft.com/sharepoint/v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51CA66-3254-44A2-9317-8DF35C5A7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Verzeichnis-Erfassungsformular</Template>
  <TotalTime>0</TotalTime>
  <Pages>1</Pages>
  <Words>82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2022-02-09T09:30:00Z</dcterms:created>
  <dcterms:modified xsi:type="dcterms:W3CDTF">2022-02-10T13:56:00Z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